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F5C" w:rsidRPr="00C802C3" w:rsidRDefault="00C57F5C" w:rsidP="00C802C3">
      <w:pPr>
        <w:pStyle w:val="CM2"/>
        <w:spacing w:after="445" w:line="231" w:lineRule="atLeast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</w:rPr>
        <w:t xml:space="preserve">Allegato 2 </w:t>
      </w:r>
      <w:r w:rsidRPr="00C802C3">
        <w:rPr>
          <w:b/>
          <w:bCs/>
          <w:color w:val="000000"/>
          <w:sz w:val="20"/>
          <w:szCs w:val="20"/>
        </w:rPr>
        <w:t xml:space="preserve"> </w:t>
      </w:r>
      <w:r w:rsidRPr="00C802C3">
        <w:rPr>
          <w:b/>
          <w:bCs/>
        </w:rPr>
        <w:t xml:space="preserve">(Modulo da utilizzare in caso di </w:t>
      </w:r>
      <w:r w:rsidRPr="005A2D3B">
        <w:rPr>
          <w:b/>
          <w:bCs/>
        </w:rPr>
        <w:t>studenti minori di età</w:t>
      </w:r>
      <w:r w:rsidRPr="00C802C3">
        <w:rPr>
          <w:b/>
          <w:bCs/>
        </w:rPr>
        <w:t>)</w:t>
      </w:r>
    </w:p>
    <w:p w:rsidR="00C57F5C" w:rsidRPr="00BD0CAF" w:rsidRDefault="00C57F5C" w:rsidP="002E6D9F">
      <w:pPr>
        <w:pStyle w:val="CM2"/>
        <w:spacing w:line="231" w:lineRule="atLeast"/>
        <w:jc w:val="center"/>
        <w:rPr>
          <w:b/>
          <w:bCs/>
          <w:color w:val="000000"/>
          <w:sz w:val="20"/>
          <w:szCs w:val="20"/>
        </w:rPr>
      </w:pPr>
      <w:r w:rsidRPr="00BD0CAF">
        <w:rPr>
          <w:b/>
          <w:bCs/>
          <w:color w:val="000000"/>
          <w:sz w:val="20"/>
          <w:szCs w:val="20"/>
        </w:rPr>
        <w:t>DOMANDA DI ASSEGNAZIONE DELLA BORSA DI STUD</w:t>
      </w:r>
      <w:r>
        <w:rPr>
          <w:b/>
          <w:bCs/>
          <w:color w:val="000000"/>
          <w:sz w:val="20"/>
          <w:szCs w:val="20"/>
        </w:rPr>
        <w:t>IO IOSTUDIO ANNO SCOLASTICO 2024/25</w:t>
      </w:r>
    </w:p>
    <w:p w:rsidR="00C57F5C" w:rsidRPr="00BD0CAF" w:rsidRDefault="00C57F5C" w:rsidP="00CE2804">
      <w:pPr>
        <w:pStyle w:val="CM2"/>
        <w:spacing w:after="445" w:line="231" w:lineRule="atLeast"/>
        <w:jc w:val="center"/>
        <w:rPr>
          <w:b/>
          <w:bCs/>
          <w:color w:val="000000"/>
          <w:sz w:val="20"/>
          <w:szCs w:val="20"/>
        </w:rPr>
      </w:pPr>
      <w:r w:rsidRPr="00BD0CAF">
        <w:rPr>
          <w:b/>
          <w:bCs/>
          <w:color w:val="000000"/>
          <w:sz w:val="20"/>
          <w:szCs w:val="20"/>
        </w:rPr>
        <w:t>(D. Lgs. n. 63/2017 –</w:t>
      </w:r>
      <w:r>
        <w:rPr>
          <w:b/>
          <w:bCs/>
          <w:color w:val="000000"/>
          <w:sz w:val="20"/>
          <w:szCs w:val="20"/>
        </w:rPr>
        <w:t xml:space="preserve"> D.M. 189/2024</w:t>
      </w:r>
      <w:r w:rsidRPr="00BD0CAF">
        <w:rPr>
          <w:b/>
          <w:bCs/>
          <w:color w:val="000000"/>
          <w:sz w:val="20"/>
          <w:szCs w:val="20"/>
        </w:rPr>
        <w:t>)</w:t>
      </w:r>
    </w:p>
    <w:p w:rsidR="00C57F5C" w:rsidRDefault="00C57F5C" w:rsidP="00501297">
      <w:pPr>
        <w:pStyle w:val="CM3"/>
        <w:spacing w:after="212"/>
        <w:ind w:left="4956" w:firstLine="708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Al Comune di CAPRANICA (VT)</w:t>
      </w:r>
    </w:p>
    <w:p w:rsidR="00C57F5C" w:rsidRDefault="00C57F5C" w:rsidP="00B428D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C57F5C" w:rsidRDefault="00C57F5C" w:rsidP="00610CD7">
      <w:pPr>
        <w:pStyle w:val="Default"/>
        <w:spacing w:after="297"/>
        <w:jc w:val="both"/>
        <w:rPr>
          <w:sz w:val="20"/>
          <w:szCs w:val="20"/>
        </w:rPr>
      </w:pPr>
      <w:r w:rsidRPr="00610CD7">
        <w:rPr>
          <w:sz w:val="20"/>
          <w:szCs w:val="20"/>
        </w:rPr>
        <w:t>Il/La sottoscritt__ (nome)____________________________________ (cognome) ______________________________</w:t>
      </w:r>
    </w:p>
    <w:p w:rsidR="00C57F5C" w:rsidRDefault="00C57F5C" w:rsidP="00610CD7">
      <w:pPr>
        <w:pStyle w:val="Default"/>
        <w:spacing w:after="297"/>
        <w:jc w:val="both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DATA di NASCITA __/__/____ LUOGO di NASCITA __________________________________________________ </w:t>
      </w:r>
    </w:p>
    <w:p w:rsidR="00C57F5C" w:rsidRDefault="00C57F5C" w:rsidP="00610CD7">
      <w:pPr>
        <w:pStyle w:val="Default"/>
        <w:spacing w:after="297"/>
        <w:jc w:val="both"/>
        <w:rPr>
          <w:sz w:val="20"/>
          <w:szCs w:val="20"/>
        </w:rPr>
      </w:pPr>
      <w:r>
        <w:rPr>
          <w:rFonts w:eastAsia="Times-New-Roman"/>
          <w:sz w:val="20"/>
          <w:szCs w:val="20"/>
        </w:rPr>
        <w:t>SESSO (M/F) ____ CF _____________________________________________________________________________</w:t>
      </w:r>
    </w:p>
    <w:p w:rsidR="00C57F5C" w:rsidRDefault="00C57F5C" w:rsidP="00BD0CAF">
      <w:pPr>
        <w:pStyle w:val="Default"/>
        <w:spacing w:after="297" w:line="360" w:lineRule="auto"/>
        <w:rPr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RESIDENZA via _______________________________________________________Comune ___________________ </w:t>
      </w:r>
      <w:r>
        <w:rPr>
          <w:sz w:val="20"/>
          <w:szCs w:val="20"/>
        </w:rPr>
        <w:t xml:space="preserve">in qualità di genitore che esercita la responsabilità genitoriale o di chi ne fa le veci </w:t>
      </w:r>
    </w:p>
    <w:p w:rsidR="00C57F5C" w:rsidRDefault="00C57F5C" w:rsidP="00B428D5">
      <w:pPr>
        <w:pStyle w:val="CM3"/>
        <w:spacing w:after="212"/>
        <w:jc w:val="center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CHIEDE </w:t>
      </w:r>
    </w:p>
    <w:p w:rsidR="00C57F5C" w:rsidRDefault="00C57F5C" w:rsidP="00C86C6B">
      <w:pPr>
        <w:pStyle w:val="CM3"/>
        <w:spacing w:after="212" w:line="231" w:lineRule="atLeast"/>
        <w:jc w:val="both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l’assegnazione della borsa di studio ioStudio per l’anno scolastico </w:t>
      </w:r>
      <w:r>
        <w:rPr>
          <w:rFonts w:eastAsia="Times-New-Roman"/>
          <w:b/>
          <w:bCs/>
          <w:color w:val="000000"/>
          <w:sz w:val="20"/>
          <w:szCs w:val="20"/>
        </w:rPr>
        <w:t>2024</w:t>
      </w:r>
      <w:r w:rsidRPr="00BB4A91">
        <w:rPr>
          <w:rFonts w:eastAsia="Times-New-Roman"/>
          <w:b/>
          <w:bCs/>
          <w:color w:val="000000"/>
          <w:sz w:val="20"/>
          <w:szCs w:val="20"/>
        </w:rPr>
        <w:t>/2</w:t>
      </w:r>
      <w:r>
        <w:rPr>
          <w:rFonts w:eastAsia="Times-New-Roman"/>
          <w:b/>
          <w:bCs/>
          <w:color w:val="000000"/>
          <w:sz w:val="20"/>
          <w:szCs w:val="20"/>
        </w:rPr>
        <w:t>5</w:t>
      </w:r>
      <w:r>
        <w:rPr>
          <w:rFonts w:eastAsia="Times-New-Roman"/>
          <w:color w:val="000000"/>
          <w:sz w:val="20"/>
          <w:szCs w:val="20"/>
        </w:rPr>
        <w:t xml:space="preserve"> nella misura che sarà determinata con successivo provvedimento dalla Regione Lazio </w:t>
      </w:r>
    </w:p>
    <w:p w:rsidR="00C57F5C" w:rsidRPr="00C86C6B" w:rsidRDefault="00C57F5C" w:rsidP="00C86C6B">
      <w:pPr>
        <w:pStyle w:val="CM1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A tal fine, consapevole delle conseguenze derivanti da dichiarazioni mendaci o di uso e formazione di documenti falsi, ai sensi del </w:t>
      </w:r>
      <w:r>
        <w:rPr>
          <w:rFonts w:eastAsia="Times-New-Roman"/>
          <w:sz w:val="20"/>
          <w:szCs w:val="20"/>
        </w:rPr>
        <w:t>D.P.R. 28 dicembre 2000, n. 445, COMUNICA i seguenti dati</w:t>
      </w:r>
    </w:p>
    <w:p w:rsidR="00C57F5C" w:rsidRDefault="00C57F5C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NOME e COGNOME delle STUDENTE_______________________________________________________________</w:t>
      </w:r>
    </w:p>
    <w:p w:rsidR="00C57F5C" w:rsidRDefault="00C57F5C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bookmarkStart w:id="0" w:name="_Hlk135906878"/>
      <w:r>
        <w:rPr>
          <w:rFonts w:eastAsia="Times-New-Roman"/>
          <w:sz w:val="20"/>
          <w:szCs w:val="20"/>
        </w:rPr>
        <w:t>DATA di NASCITA dello STUDENTE __/__/____ LUOGO di NASCITA dello STUDENTE ___________________ SESSO dello STUDENTE (M/F) _______</w:t>
      </w:r>
    </w:p>
    <w:p w:rsidR="00C57F5C" w:rsidRDefault="00C57F5C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CF dello STUDENTE _____________________________________________________________________________</w:t>
      </w:r>
    </w:p>
    <w:p w:rsidR="00C57F5C" w:rsidRDefault="00C57F5C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RESIDENZA dello STUDENTE via ____________________________________ Comune ____________ Prov._____</w:t>
      </w:r>
    </w:p>
    <w:bookmarkEnd w:id="0"/>
    <w:p w:rsidR="00C57F5C" w:rsidRDefault="00C57F5C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DENOMINAZIONE </w:t>
      </w:r>
      <w:bookmarkStart w:id="1" w:name="_Hlk35438957"/>
      <w:r>
        <w:rPr>
          <w:rFonts w:eastAsia="Times-New-Roman"/>
          <w:sz w:val="20"/>
          <w:szCs w:val="20"/>
        </w:rPr>
        <w:t xml:space="preserve">della SCUOLA FREQUENTATA dallo STUDENTE </w:t>
      </w:r>
      <w:bookmarkEnd w:id="1"/>
      <w:r>
        <w:rPr>
          <w:rFonts w:eastAsia="Times-New-Roman"/>
          <w:sz w:val="20"/>
          <w:szCs w:val="20"/>
        </w:rPr>
        <w:t>___________________________________</w:t>
      </w:r>
    </w:p>
    <w:p w:rsidR="00C57F5C" w:rsidRDefault="00C57F5C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INDIRIZZO DELLA SCUOLA FREQUENTATA dallo STUDENTE via ____________________________________ Comune _________________________ Prov. ________________ Telefono __________________________________</w:t>
      </w:r>
    </w:p>
    <w:p w:rsidR="00C57F5C" w:rsidRDefault="00C57F5C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CODICE MECCANOGRAFICO </w:t>
      </w:r>
      <w:r w:rsidRPr="00737645">
        <w:rPr>
          <w:rFonts w:eastAsia="Times-New-Roman"/>
          <w:sz w:val="20"/>
          <w:szCs w:val="20"/>
        </w:rPr>
        <w:t>della SCUOLA FREQUENTATA dallo STUDENTE</w:t>
      </w:r>
      <w:r>
        <w:rPr>
          <w:rFonts w:eastAsia="Times-New-Roman"/>
          <w:sz w:val="20"/>
          <w:szCs w:val="20"/>
        </w:rPr>
        <w:t>__________________________</w:t>
      </w:r>
    </w:p>
    <w:p w:rsidR="00C57F5C" w:rsidRDefault="00C57F5C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ANNO DI CORSO dello STUDENTE nel 2024/25 _________</w:t>
      </w:r>
    </w:p>
    <w:p w:rsidR="00C57F5C" w:rsidRDefault="00C57F5C" w:rsidP="00737645">
      <w:pPr>
        <w:pStyle w:val="Default"/>
        <w:spacing w:line="431" w:lineRule="atLeast"/>
        <w:ind w:right="595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VALORE dell’INDICATORE ISEE del NUCLEO FAMILIARE dello STUDENTE €_____________________</w:t>
      </w:r>
    </w:p>
    <w:p w:rsidR="00C57F5C" w:rsidRDefault="00C57F5C" w:rsidP="00737645">
      <w:pPr>
        <w:pStyle w:val="Default"/>
        <w:spacing w:line="431" w:lineRule="atLeast"/>
        <w:ind w:right="595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 </w:t>
      </w:r>
    </w:p>
    <w:p w:rsidR="00C57F5C" w:rsidRDefault="00C57F5C" w:rsidP="00BB4A91">
      <w:pPr>
        <w:pStyle w:val="CM4"/>
        <w:spacing w:line="480" w:lineRule="auto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>Si impegna a ricevere tutte le comunicazioni al seguente indirizzo di posta elettronica:</w:t>
      </w:r>
    </w:p>
    <w:p w:rsidR="00C57F5C" w:rsidRPr="00737645" w:rsidRDefault="00C57F5C" w:rsidP="00BB4A91">
      <w:pPr>
        <w:pStyle w:val="CM4"/>
        <w:spacing w:line="480" w:lineRule="auto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______________________________________________@_________________________________ ed al seguente numero telefonico ________________________________    </w:t>
      </w:r>
      <w:r w:rsidRPr="00F91A44">
        <w:rPr>
          <w:rFonts w:eastAsia="Times-New-Roman"/>
          <w:b/>
          <w:bCs/>
          <w:color w:val="000000"/>
          <w:sz w:val="20"/>
          <w:szCs w:val="20"/>
          <w:u w:val="single"/>
        </w:rPr>
        <w:t>(campi obbligatori)</w:t>
      </w:r>
      <w:r>
        <w:rPr>
          <w:rFonts w:eastAsia="Times-New-Roman"/>
          <w:b/>
          <w:bCs/>
          <w:color w:val="000000"/>
          <w:sz w:val="20"/>
          <w:szCs w:val="20"/>
          <w:u w:val="single"/>
        </w:rPr>
        <w:t>:</w:t>
      </w:r>
      <w:r>
        <w:rPr>
          <w:rFonts w:eastAsia="Times-New-Roman"/>
          <w:color w:val="000000"/>
          <w:sz w:val="20"/>
          <w:szCs w:val="20"/>
        </w:rPr>
        <w:t xml:space="preserve">                                                      </w:t>
      </w:r>
    </w:p>
    <w:p w:rsidR="00C57F5C" w:rsidRDefault="00C57F5C" w:rsidP="00C802C3">
      <w:pPr>
        <w:pStyle w:val="CM3"/>
        <w:spacing w:after="212" w:line="231" w:lineRule="atLeast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Data, _____________________                                                 </w:t>
      </w:r>
      <w:r>
        <w:rPr>
          <w:rFonts w:eastAsia="Times-New-Roman"/>
          <w:color w:val="000000"/>
          <w:sz w:val="20"/>
          <w:szCs w:val="20"/>
        </w:rPr>
        <w:tab/>
      </w:r>
      <w:r>
        <w:rPr>
          <w:rFonts w:eastAsia="Times-New-Roman"/>
          <w:color w:val="000000"/>
          <w:sz w:val="20"/>
          <w:szCs w:val="20"/>
        </w:rPr>
        <w:tab/>
      </w:r>
      <w:r>
        <w:rPr>
          <w:rFonts w:eastAsia="Times-New-Roman"/>
          <w:color w:val="000000"/>
          <w:sz w:val="20"/>
          <w:szCs w:val="20"/>
        </w:rPr>
        <w:tab/>
        <w:t xml:space="preserve">Firma del richiedente </w:t>
      </w:r>
    </w:p>
    <w:p w:rsidR="00C57F5C" w:rsidRPr="00C802C3" w:rsidRDefault="00C57F5C" w:rsidP="00C802C3">
      <w:pPr>
        <w:pStyle w:val="Default"/>
        <w:rPr>
          <w:rFonts w:eastAsia="Times-New-Roman"/>
        </w:rPr>
      </w:pPr>
      <w:r>
        <w:rPr>
          <w:rFonts w:eastAsia="Times-New-Roman"/>
        </w:rPr>
        <w:tab/>
      </w:r>
      <w:r>
        <w:rPr>
          <w:rFonts w:eastAsia="Times-New-Roman"/>
        </w:rPr>
        <w:tab/>
      </w:r>
      <w:r>
        <w:rPr>
          <w:rFonts w:eastAsia="Times-New-Roman"/>
        </w:rPr>
        <w:tab/>
      </w:r>
      <w:r>
        <w:rPr>
          <w:rFonts w:eastAsia="Times-New-Roman"/>
        </w:rPr>
        <w:tab/>
      </w:r>
      <w:r>
        <w:rPr>
          <w:rFonts w:eastAsia="Times-New-Roman"/>
        </w:rPr>
        <w:tab/>
      </w:r>
      <w:r>
        <w:rPr>
          <w:rFonts w:eastAsia="Times-New-Roman"/>
        </w:rPr>
        <w:tab/>
      </w:r>
      <w:r>
        <w:rPr>
          <w:rFonts w:eastAsia="Times-New-Roman"/>
        </w:rPr>
        <w:tab/>
      </w:r>
      <w:r>
        <w:rPr>
          <w:rFonts w:eastAsia="Times-New-Roman"/>
        </w:rPr>
        <w:tab/>
        <w:t>_________________________________</w:t>
      </w:r>
    </w:p>
    <w:p w:rsidR="00C57F5C" w:rsidRDefault="00C57F5C" w:rsidP="001A548E">
      <w:pPr>
        <w:pStyle w:val="CM3"/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Si allegano: </w:t>
      </w:r>
    </w:p>
    <w:p w:rsidR="00C57F5C" w:rsidRDefault="00C57F5C" w:rsidP="001A548E">
      <w:pPr>
        <w:pStyle w:val="CM3"/>
        <w:numPr>
          <w:ilvl w:val="0"/>
          <w:numId w:val="1"/>
        </w:numPr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>attestazione ISEE</w:t>
      </w:r>
    </w:p>
    <w:p w:rsidR="00C57F5C" w:rsidRPr="001A548E" w:rsidRDefault="00C57F5C" w:rsidP="001A548E">
      <w:pPr>
        <w:pStyle w:val="CM3"/>
        <w:numPr>
          <w:ilvl w:val="0"/>
          <w:numId w:val="1"/>
        </w:numPr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  <w:bookmarkStart w:id="2" w:name="_Hlk35439652"/>
      <w:r w:rsidRPr="001A548E">
        <w:rPr>
          <w:rFonts w:eastAsia="Times-New-Roman"/>
          <w:color w:val="000000"/>
          <w:sz w:val="20"/>
          <w:szCs w:val="20"/>
        </w:rPr>
        <w:t xml:space="preserve">documento di identità in corso di validità </w:t>
      </w:r>
      <w:bookmarkEnd w:id="2"/>
      <w:r w:rsidRPr="001A548E">
        <w:rPr>
          <w:rFonts w:eastAsia="Times-New-Roman"/>
          <w:color w:val="000000"/>
          <w:sz w:val="20"/>
          <w:szCs w:val="20"/>
        </w:rPr>
        <w:t xml:space="preserve">del genitore/tutore </w:t>
      </w:r>
    </w:p>
    <w:p w:rsidR="00C57F5C" w:rsidRDefault="00C57F5C" w:rsidP="00BB4A91">
      <w:pPr>
        <w:pStyle w:val="CM3"/>
        <w:numPr>
          <w:ilvl w:val="0"/>
          <w:numId w:val="1"/>
        </w:numPr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  <w:r w:rsidRPr="00BB4A91">
        <w:rPr>
          <w:rFonts w:eastAsia="Times-New-Roman"/>
          <w:color w:val="000000"/>
          <w:sz w:val="20"/>
          <w:szCs w:val="20"/>
        </w:rPr>
        <w:t>documento di identità in corso di validità e codice fiscale (tessera sanitaria) dello studente</w:t>
      </w:r>
    </w:p>
    <w:p w:rsidR="00C57F5C" w:rsidRDefault="00C57F5C" w:rsidP="00BD0CAF">
      <w:pPr>
        <w:pStyle w:val="Default"/>
        <w:rPr>
          <w:rFonts w:eastAsia="Times-New-Roman"/>
        </w:rPr>
      </w:pPr>
    </w:p>
    <w:p w:rsidR="00C57F5C" w:rsidRPr="00BD0CAF" w:rsidRDefault="00C57F5C" w:rsidP="00BD0CAF">
      <w:pPr>
        <w:pStyle w:val="Default"/>
        <w:jc w:val="center"/>
        <w:rPr>
          <w:rFonts w:eastAsia="Times-New-Roman"/>
          <w:b/>
          <w:bCs/>
        </w:rPr>
      </w:pPr>
      <w:r w:rsidRPr="00BD0CAF">
        <w:rPr>
          <w:rFonts w:eastAsia="Times-New-Roman"/>
          <w:b/>
          <w:bCs/>
        </w:rPr>
        <w:t>SCRIVERE IN STAMPATELLO ED IN MANIERA LEGGIBILE</w:t>
      </w:r>
    </w:p>
    <w:sectPr w:rsidR="00C57F5C" w:rsidRPr="00BD0CAF" w:rsidSect="00694CE7"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-New-Roman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7E6E39"/>
    <w:multiLevelType w:val="hybridMultilevel"/>
    <w:tmpl w:val="3886C0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283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28D5"/>
    <w:rsid w:val="00025F70"/>
    <w:rsid w:val="00087F37"/>
    <w:rsid w:val="000A6D2D"/>
    <w:rsid w:val="001261D9"/>
    <w:rsid w:val="00153ABC"/>
    <w:rsid w:val="001A548E"/>
    <w:rsid w:val="002C4DEE"/>
    <w:rsid w:val="002E6D9F"/>
    <w:rsid w:val="002F1976"/>
    <w:rsid w:val="00342542"/>
    <w:rsid w:val="00436313"/>
    <w:rsid w:val="00452804"/>
    <w:rsid w:val="00473F76"/>
    <w:rsid w:val="004A1DDE"/>
    <w:rsid w:val="00501297"/>
    <w:rsid w:val="00501963"/>
    <w:rsid w:val="00516B6D"/>
    <w:rsid w:val="00557B56"/>
    <w:rsid w:val="0056226E"/>
    <w:rsid w:val="005A2D3B"/>
    <w:rsid w:val="005E28D6"/>
    <w:rsid w:val="005F33B9"/>
    <w:rsid w:val="00610CD7"/>
    <w:rsid w:val="006323EF"/>
    <w:rsid w:val="006423B6"/>
    <w:rsid w:val="00694CE7"/>
    <w:rsid w:val="006B4342"/>
    <w:rsid w:val="006D4FB6"/>
    <w:rsid w:val="00737645"/>
    <w:rsid w:val="0074503D"/>
    <w:rsid w:val="007F7CA7"/>
    <w:rsid w:val="008D32EC"/>
    <w:rsid w:val="008E2563"/>
    <w:rsid w:val="00924F66"/>
    <w:rsid w:val="009577D2"/>
    <w:rsid w:val="009665ED"/>
    <w:rsid w:val="00B359D7"/>
    <w:rsid w:val="00B37136"/>
    <w:rsid w:val="00B4185C"/>
    <w:rsid w:val="00B428D5"/>
    <w:rsid w:val="00B716A8"/>
    <w:rsid w:val="00B75D57"/>
    <w:rsid w:val="00BB4A91"/>
    <w:rsid w:val="00BD0CAF"/>
    <w:rsid w:val="00C57F5C"/>
    <w:rsid w:val="00C802C3"/>
    <w:rsid w:val="00C86C6B"/>
    <w:rsid w:val="00CB4CEF"/>
    <w:rsid w:val="00CC1FE1"/>
    <w:rsid w:val="00CC5946"/>
    <w:rsid w:val="00CE2804"/>
    <w:rsid w:val="00CF02B6"/>
    <w:rsid w:val="00DE2D04"/>
    <w:rsid w:val="00E064D5"/>
    <w:rsid w:val="00E0773F"/>
    <w:rsid w:val="00E2442B"/>
    <w:rsid w:val="00E431F4"/>
    <w:rsid w:val="00EE44A3"/>
    <w:rsid w:val="00F420BF"/>
    <w:rsid w:val="00F51F36"/>
    <w:rsid w:val="00F91A44"/>
    <w:rsid w:val="00FD39C9"/>
    <w:rsid w:val="00FD4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03D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B428D5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  <w:lang w:eastAsia="en-US"/>
    </w:rPr>
  </w:style>
  <w:style w:type="paragraph" w:customStyle="1" w:styleId="CM2">
    <w:name w:val="CM2"/>
    <w:basedOn w:val="Default"/>
    <w:next w:val="Default"/>
    <w:uiPriority w:val="99"/>
    <w:rsid w:val="00B428D5"/>
    <w:rPr>
      <w:color w:val="auto"/>
    </w:rPr>
  </w:style>
  <w:style w:type="paragraph" w:customStyle="1" w:styleId="CM3">
    <w:name w:val="CM3"/>
    <w:basedOn w:val="Default"/>
    <w:next w:val="Default"/>
    <w:uiPriority w:val="99"/>
    <w:rsid w:val="00B428D5"/>
    <w:rPr>
      <w:color w:val="auto"/>
    </w:rPr>
  </w:style>
  <w:style w:type="paragraph" w:customStyle="1" w:styleId="CM1">
    <w:name w:val="CM1"/>
    <w:basedOn w:val="Default"/>
    <w:next w:val="Default"/>
    <w:uiPriority w:val="99"/>
    <w:rsid w:val="00B428D5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B428D5"/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1</Pages>
  <Words>400</Words>
  <Characters>2280</Characters>
  <Application>Microsoft Office Outlook</Application>
  <DocSecurity>0</DocSecurity>
  <Lines>0</Lines>
  <Paragraphs>0</Paragraphs>
  <ScaleCrop>false</ScaleCrop>
  <Company>Regione Lazio - LAZIOcrea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Allegato 2</dc:title>
  <dc:subject/>
  <dc:creator>Angela Paola Recchia</dc:creator>
  <cp:keywords/>
  <dc:description/>
  <cp:lastModifiedBy>Utente</cp:lastModifiedBy>
  <cp:revision>7</cp:revision>
  <dcterms:created xsi:type="dcterms:W3CDTF">2023-06-12T13:07:00Z</dcterms:created>
  <dcterms:modified xsi:type="dcterms:W3CDTF">2025-02-06T11:31:00Z</dcterms:modified>
</cp:coreProperties>
</file>